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076" w:rsidRPr="00BB3076" w:rsidRDefault="00BB3076" w:rsidP="00BB3076">
      <w:pPr>
        <w:pStyle w:val="Heading1"/>
        <w:numPr>
          <w:ilvl w:val="0"/>
          <w:numId w:val="0"/>
        </w:numPr>
        <w:ind w:left="576"/>
        <w:rPr>
          <w:u w:val="single"/>
        </w:rPr>
      </w:pPr>
      <w:r w:rsidRPr="00BB3076">
        <w:rPr>
          <w:u w:val="single"/>
        </w:rPr>
        <w:t>Unit 2: Dynamics – Free-Body Diagrams and F</w:t>
      </w:r>
      <w:r w:rsidRPr="00BB3076">
        <w:rPr>
          <w:u w:val="single"/>
          <w:vertAlign w:val="subscript"/>
        </w:rPr>
        <w:t>NET</w:t>
      </w:r>
    </w:p>
    <w:p w:rsidR="00BB3076" w:rsidRPr="00BB3076" w:rsidRDefault="00BB3076" w:rsidP="00BB3076">
      <w:pPr>
        <w:pStyle w:val="Heading1"/>
        <w:numPr>
          <w:ilvl w:val="0"/>
          <w:numId w:val="0"/>
        </w:numPr>
        <w:ind w:left="576"/>
        <w:rPr>
          <w:sz w:val="28"/>
        </w:rPr>
      </w:pPr>
      <w:r w:rsidRPr="00BB3076">
        <w:rPr>
          <w:sz w:val="28"/>
        </w:rPr>
        <w:t>Practice Problems</w:t>
      </w:r>
    </w:p>
    <w:p w:rsidR="00BB3076" w:rsidRPr="007D6CDC" w:rsidRDefault="00BB3076" w:rsidP="00BB3076">
      <w:pPr>
        <w:pStyle w:val="Indentquestion"/>
      </w:pPr>
      <w:r w:rsidRPr="007D6CDC">
        <w:t>1.</w:t>
      </w:r>
      <w:r w:rsidRPr="007D6CDC">
        <w:tab/>
        <w:t>A 6.0 kg cart is being pulled with a horizontal force of 25 N.  If the frictional force is 15 N, what is the acceleration of the cart? (1.7 m/s</w:t>
      </w:r>
      <w:r w:rsidRPr="007D6CDC">
        <w:rPr>
          <w:vertAlign w:val="superscript"/>
        </w:rPr>
        <w:t>2</w:t>
      </w:r>
      <w:r w:rsidRPr="007D6CDC">
        <w:t>)</w:t>
      </w: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Default="00BB3076" w:rsidP="00BB3076">
      <w:pPr>
        <w:pStyle w:val="Indentquestion"/>
      </w:pPr>
    </w:p>
    <w:p w:rsidR="00BB3076" w:rsidRDefault="00BB3076" w:rsidP="00BB3076">
      <w:pPr>
        <w:pStyle w:val="Indentquestion"/>
      </w:pPr>
    </w:p>
    <w:p w:rsidR="00BB3076" w:rsidRPr="00313EC3" w:rsidRDefault="00BB3076" w:rsidP="00BB3076">
      <w:pPr>
        <w:pStyle w:val="Indentquestion"/>
      </w:pPr>
      <w:r>
        <w:t>2</w:t>
      </w:r>
      <w:r w:rsidRPr="00313EC3">
        <w:t>.</w:t>
      </w:r>
      <w:r w:rsidRPr="00313EC3">
        <w:tab/>
        <w:t>A 1200 kg car comes to a stop from a speed of 25 m/s in 6.5 s.  What braking force was required? (</w:t>
      </w:r>
      <w:r w:rsidR="00C536E8">
        <w:t>-</w:t>
      </w:r>
      <w:r w:rsidRPr="00313EC3">
        <w:t>4.6 x 10</w:t>
      </w:r>
      <w:r w:rsidRPr="00313EC3">
        <w:rPr>
          <w:vertAlign w:val="superscript"/>
        </w:rPr>
        <w:t xml:space="preserve">3 </w:t>
      </w:r>
      <w:r w:rsidRPr="00313EC3">
        <w:t>N)</w:t>
      </w:r>
    </w:p>
    <w:p w:rsidR="00BB3076" w:rsidRDefault="00BB3076" w:rsidP="00BB3076">
      <w:pPr>
        <w:pStyle w:val="Indentquestion"/>
        <w:ind w:left="0" w:firstLine="0"/>
      </w:pPr>
    </w:p>
    <w:p w:rsidR="00BB3076" w:rsidRDefault="00BB3076" w:rsidP="00BB3076">
      <w:pPr>
        <w:pStyle w:val="Indentquestion"/>
        <w:ind w:left="0" w:firstLine="0"/>
      </w:pPr>
    </w:p>
    <w:p w:rsidR="00BB3076" w:rsidRDefault="00BB3076" w:rsidP="00BB3076">
      <w:pPr>
        <w:pStyle w:val="Indentquestion"/>
        <w:ind w:left="0" w:firstLine="0"/>
      </w:pPr>
    </w:p>
    <w:p w:rsidR="00BB3076" w:rsidRDefault="00BB3076" w:rsidP="00BB3076">
      <w:pPr>
        <w:pStyle w:val="Indentquestion"/>
        <w:ind w:left="0" w:firstLine="0"/>
      </w:pPr>
    </w:p>
    <w:p w:rsidR="00BB3076" w:rsidRDefault="00BB3076" w:rsidP="00BB3076">
      <w:pPr>
        <w:pStyle w:val="Indentquestion"/>
        <w:ind w:left="0" w:firstLine="0"/>
      </w:pPr>
    </w:p>
    <w:p w:rsidR="00BB3076" w:rsidRDefault="00BB3076" w:rsidP="00BB3076">
      <w:pPr>
        <w:pStyle w:val="Indentquestion"/>
        <w:ind w:left="0" w:firstLine="0"/>
      </w:pPr>
    </w:p>
    <w:p w:rsidR="00BB3076" w:rsidRPr="007D6CDC" w:rsidRDefault="00BB3076" w:rsidP="00264303">
      <w:pPr>
        <w:pStyle w:val="Indentquestion"/>
        <w:ind w:left="720" w:hanging="720"/>
      </w:pPr>
      <w:r>
        <w:t>3</w:t>
      </w:r>
      <w:r w:rsidRPr="007D6CDC">
        <w:t>.</w:t>
      </w:r>
      <w:r w:rsidRPr="007D6CDC">
        <w:tab/>
        <w:t>A 5.0 kg object experiences a 15 N force pulling north, a 25 N force pulling east and a 20 N force pulling at 30</w:t>
      </w:r>
      <w:r w:rsidRPr="007D6CDC">
        <w:rPr>
          <w:vertAlign w:val="superscript"/>
        </w:rPr>
        <w:t>o</w:t>
      </w:r>
      <w:r w:rsidRPr="007D6CDC">
        <w:t xml:space="preserve"> E of S.  What is the acceleration </w:t>
      </w:r>
      <w:r>
        <w:t>experienced by the object? (7.0</w:t>
      </w:r>
      <w:r w:rsidRPr="007D6CDC">
        <w:t xml:space="preserve"> m/s</w:t>
      </w:r>
      <w:r w:rsidRPr="007D6CDC">
        <w:rPr>
          <w:vertAlign w:val="superscript"/>
        </w:rPr>
        <w:t>2</w:t>
      </w:r>
      <w:r w:rsidRPr="007D6CDC">
        <w:t xml:space="preserve"> @ 3.8</w:t>
      </w:r>
      <w:r w:rsidRPr="007D6CDC">
        <w:rPr>
          <w:vertAlign w:val="superscript"/>
        </w:rPr>
        <w:t>o</w:t>
      </w:r>
      <w:r w:rsidRPr="007D6CDC">
        <w:t xml:space="preserve"> S of E)</w:t>
      </w: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Pr="007D6CDC" w:rsidRDefault="00BB3076" w:rsidP="00BB3076">
      <w:pPr>
        <w:pStyle w:val="Indentquestion"/>
      </w:pPr>
    </w:p>
    <w:p w:rsidR="00BB3076" w:rsidRPr="00BB3076" w:rsidRDefault="00BB3076" w:rsidP="00264303">
      <w:pPr>
        <w:pStyle w:val="Heading1"/>
        <w:numPr>
          <w:ilvl w:val="0"/>
          <w:numId w:val="0"/>
        </w:numPr>
        <w:ind w:left="576" w:hanging="576"/>
        <w:rPr>
          <w:b w:val="0"/>
          <w:sz w:val="24"/>
        </w:rPr>
      </w:pPr>
      <w:r w:rsidRPr="007D6CDC">
        <w:br w:type="page"/>
      </w:r>
      <w:r w:rsidRPr="00BB3076">
        <w:rPr>
          <w:b w:val="0"/>
          <w:noProof/>
          <w:sz w:val="1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7B5D3A8" wp14:editId="7585C266">
                <wp:simplePos x="0" y="0"/>
                <wp:positionH relativeFrom="column">
                  <wp:posOffset>3480435</wp:posOffset>
                </wp:positionH>
                <wp:positionV relativeFrom="paragraph">
                  <wp:posOffset>73660</wp:posOffset>
                </wp:positionV>
                <wp:extent cx="2701290" cy="1920875"/>
                <wp:effectExtent l="0" t="0" r="3810" b="3175"/>
                <wp:wrapSquare wrapText="left"/>
                <wp:docPr id="52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290" cy="1920875"/>
                          <a:chOff x="6921" y="1444"/>
                          <a:chExt cx="4254" cy="3025"/>
                        </a:xfrm>
                      </wpg:grpSpPr>
                      <wps:wsp>
                        <wps:cNvPr id="53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1444"/>
                            <a:ext cx="2858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076" w:rsidRPr="00C5246C" w:rsidRDefault="00BB3076" w:rsidP="00BB3076">
                              <w:pPr>
                                <w:ind w:left="432" w:hanging="432"/>
                              </w:pPr>
                              <w:r>
                                <w:t>A.</w:t>
                              </w:r>
                              <w:r>
                                <w:tab/>
                              </w:r>
                              <w:r w:rsidRPr="00693833">
                                <w:t xml:space="preserve"> </w:t>
                              </w:r>
                              <w:r>
                                <w:t>Suspended static rock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59" descr="free body diagrams graphics_P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1984"/>
                            <a:ext cx="4250" cy="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9801" y="2344"/>
                            <a:ext cx="60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076" w:rsidRPr="00F75B90" w:rsidRDefault="00BB3076" w:rsidP="00BB3076">
                              <w:pPr>
                                <w:pStyle w:val="ListNumber"/>
                                <w:numPr>
                                  <w:ilvl w:val="0"/>
                                  <w:numId w:val="0"/>
                                </w:numPr>
                              </w:pPr>
                              <w:r w:rsidRPr="00F76FAB">
                                <w:rPr>
                                  <w:position w:val="-12"/>
                                </w:rPr>
                                <w:object w:dxaOrig="320" w:dyaOrig="40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15.75pt;height:21pt" o:ole="">
                                    <v:imagedata r:id="rId7" o:title=""/>
                                  </v:shape>
                                  <o:OLEObject Type="Embed" ProgID="Equation.DSMT4" ShapeID="_x0000_i1025" DrawAspect="Content" ObjectID="_1583222955" r:id="rId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6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10521" y="2884"/>
                            <a:ext cx="654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076" w:rsidRPr="00F75B90" w:rsidRDefault="00BB3076" w:rsidP="00BB3076">
                              <w:pPr>
                                <w:pStyle w:val="ListNumber"/>
                                <w:numPr>
                                  <w:ilvl w:val="0"/>
                                  <w:numId w:val="0"/>
                                </w:numPr>
                              </w:pPr>
                              <w:r w:rsidRPr="00F76FAB">
                                <w:rPr>
                                  <w:position w:val="-12"/>
                                </w:rPr>
                                <w:object w:dxaOrig="360" w:dyaOrig="400">
                                  <v:shape id="_x0000_i1026" type="#_x0000_t75" style="width:18pt;height:21pt" o:ole="">
                                    <v:imagedata r:id="rId9" o:title=""/>
                                  </v:shape>
                                  <o:OLEObject Type="Embed" ProgID="Equation.DSMT4" ShapeID="_x0000_i1026" DrawAspect="Content" ObjectID="_1583222956" r:id="rId1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10161" y="3604"/>
                            <a:ext cx="550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076" w:rsidRPr="00F75B90" w:rsidRDefault="00BB3076" w:rsidP="00BB3076">
                              <w:pPr>
                                <w:pStyle w:val="ListNumber"/>
                                <w:numPr>
                                  <w:ilvl w:val="0"/>
                                  <w:numId w:val="0"/>
                                </w:numPr>
                              </w:pPr>
                              <w:r w:rsidRPr="00F76FAB">
                                <w:rPr>
                                  <w:position w:val="-14"/>
                                </w:rPr>
                                <w:object w:dxaOrig="260" w:dyaOrig="420">
                                  <v:shape id="_x0000_i1027" type="#_x0000_t75" style="width:12.75pt;height:21.75pt" o:ole="">
                                    <v:imagedata r:id="rId11" o:title=""/>
                                  </v:shape>
                                  <o:OLEObject Type="Embed" ProgID="Equation.DSMT4" ShapeID="_x0000_i1027" DrawAspect="Content" ObjectID="_1583222957" r:id="rId1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left:0;text-align:left;margin-left:274.05pt;margin-top:5.8pt;width:212.7pt;height:151.25pt;z-index:251670528" coordorigin="6921,1444" coordsize="4254,3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8" o:spid="_x0000_s1027" type="#_x0000_t202" style="position:absolute;left:6921;top:1444;width:2858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BB3076" w:rsidRPr="00C5246C" w:rsidRDefault="00BB3076" w:rsidP="00BB3076">
                        <w:pPr>
                          <w:ind w:left="432" w:hanging="432"/>
                        </w:pPr>
                        <w:r>
                          <w:t>A.</w:t>
                        </w:r>
                        <w:r>
                          <w:tab/>
                        </w:r>
                        <w:r w:rsidRPr="00693833">
                          <w:t xml:space="preserve"> </w:t>
                        </w:r>
                        <w:r>
                          <w:t>Suspended static rock</w:t>
                        </w:r>
                      </w:p>
                    </w:txbxContent>
                  </v:textbox>
                </v:shape>
                <v:shape id="Picture 459" o:spid="_x0000_s1028" type="#_x0000_t75" alt="free body diagrams graphics_Pic1" style="position:absolute;left:6921;top:1984;width:4250;height:2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D7PDAAAA2wAAAA8AAABkcnMvZG93bnJldi54bWxEj0uLwkAQhO+C/2FowZtOFBXNOoqIr9vi&#10;g91rb6ZNgpmekBlN/PeOsOCxqKqvqPmyMYV4UOVyywoG/QgEcWJ1zqmCy3nbm4JwHlljYZkUPMnB&#10;ctFuzTHWtuYjPU4+FQHCLkYFmfdlLKVLMjLo+rYkDt7VVgZ9kFUqdYV1gJtCDqNoIg3mHBYyLGmd&#10;UXI73Y2C2d92c7hSHd32g9+J35mf43e6U6rbaVZfIDw1/hP+bx+0gvEI3l/C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UPs8MAAADbAAAADwAAAAAAAAAAAAAAAACf&#10;AgAAZHJzL2Rvd25yZXYueG1sUEsFBgAAAAAEAAQA9wAAAI8DAAAAAA==&#10;">
                  <v:imagedata r:id="rId13" o:title="free body diagrams graphics_Pic1"/>
                </v:shape>
                <v:shape id="Text Box 492" o:spid="_x0000_s1029" type="#_x0000_t202" style="position:absolute;left:9801;top:2344;width:601;height:6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gg8QA&#10;AADbAAAADwAAAGRycy9kb3ducmV2LnhtbESP0WrCQBRE3wv9h+UW+lY3kaZodCPFWuibNfoBl+w1&#10;G5O9G7Krpv16t1DwcZiZM8xyNdpOXGjwjWMF6SQBQVw53XCt4LD/fJmB8AFZY+eYFPyQh1Xx+LDE&#10;XLsr7+hShlpECPscFZgQ+lxKXxmy6CeuJ47e0Q0WQ5RDLfWA1wi3nZwmyZu02HBcMNjT2lDVlmer&#10;YJbYbdvOp9/evv6mmVl/uE1/Uur5aXxfgAg0hnv4v/2lFWQZ/H2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4IPEAAAA2wAAAA8AAAAAAAAAAAAAAAAAmAIAAGRycy9k&#10;b3ducmV2LnhtbFBLBQYAAAAABAAEAPUAAACJAwAAAAA=&#10;" filled="f" stroked="f">
                  <v:textbox style="mso-fit-shape-to-text:t">
                    <w:txbxContent>
                      <w:p w:rsidR="00BB3076" w:rsidRPr="00F75B90" w:rsidRDefault="00BB3076" w:rsidP="00BB3076">
                        <w:pPr>
                          <w:pStyle w:val="ListNumber"/>
                          <w:numPr>
                            <w:ilvl w:val="0"/>
                            <w:numId w:val="0"/>
                          </w:numPr>
                        </w:pPr>
                        <w:r w:rsidRPr="00F76FAB">
                          <w:rPr>
                            <w:position w:val="-12"/>
                          </w:rPr>
                          <w:object w:dxaOrig="320" w:dyaOrig="400">
                            <v:shape id="_x0000_i1025" type="#_x0000_t75" style="width:15.75pt;height:21pt" o:ole="">
                              <v:imagedata r:id="rId14" o:title=""/>
                            </v:shape>
                            <o:OLEObject Type="Embed" ProgID="Equation.DSMT4" ShapeID="_x0000_i1025" DrawAspect="Content" ObjectID="_1552977658" r:id="rId15"/>
                          </w:object>
                        </w:r>
                      </w:p>
                    </w:txbxContent>
                  </v:textbox>
                </v:shape>
                <v:shape id="Text Box 493" o:spid="_x0000_s1030" type="#_x0000_t202" style="position:absolute;left:10521;top:2884;width:654;height:6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    <v:textbox style="mso-fit-shape-to-text:t">
                    <w:txbxContent>
                      <w:p w:rsidR="00BB3076" w:rsidRPr="00F75B90" w:rsidRDefault="00BB3076" w:rsidP="00BB3076">
                        <w:pPr>
                          <w:pStyle w:val="ListNumber"/>
                          <w:numPr>
                            <w:ilvl w:val="0"/>
                            <w:numId w:val="0"/>
                          </w:numPr>
                        </w:pPr>
                        <w:r w:rsidRPr="00F76FAB">
                          <w:rPr>
                            <w:position w:val="-12"/>
                          </w:rPr>
                          <w:object w:dxaOrig="360" w:dyaOrig="400">
                            <v:shape id="_x0000_i1026" type="#_x0000_t75" style="width:18pt;height:21pt" o:ole="">
                              <v:imagedata r:id="rId16" o:title=""/>
                            </v:shape>
                            <o:OLEObject Type="Embed" ProgID="Equation.DSMT4" ShapeID="_x0000_i1026" DrawAspect="Content" ObjectID="_1552977659" r:id="rId17"/>
                          </w:object>
                        </w:r>
                      </w:p>
                    </w:txbxContent>
                  </v:textbox>
                </v:shape>
                <v:shape id="Text Box 494" o:spid="_x0000_s1031" type="#_x0000_t202" style="position:absolute;left:10161;top:3604;width:550;height:6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bb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fNn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22/EAAAA2wAAAA8AAAAAAAAAAAAAAAAAmAIAAGRycy9k&#10;b3ducmV2LnhtbFBLBQYAAAAABAAEAPUAAACJAwAAAAA=&#10;" filled="f" stroked="f">
                  <v:textbox style="mso-fit-shape-to-text:t">
                    <w:txbxContent>
                      <w:p w:rsidR="00BB3076" w:rsidRPr="00F75B90" w:rsidRDefault="00BB3076" w:rsidP="00BB3076">
                        <w:pPr>
                          <w:pStyle w:val="ListNumber"/>
                          <w:numPr>
                            <w:ilvl w:val="0"/>
                            <w:numId w:val="0"/>
                          </w:numPr>
                        </w:pPr>
                        <w:r w:rsidRPr="00F76FAB">
                          <w:rPr>
                            <w:position w:val="-14"/>
                          </w:rPr>
                          <w:object w:dxaOrig="260" w:dyaOrig="420">
                            <v:shape id="_x0000_i1027" type="#_x0000_t75" style="width:12.75pt;height:21.75pt" o:ole="">
                              <v:imagedata r:id="rId18" o:title=""/>
                            </v:shape>
                            <o:OLEObject Type="Embed" ProgID="Equation.DSMT4" ShapeID="_x0000_i1027" DrawAspect="Content" ObjectID="_1552977660" r:id="rId19"/>
                          </w:objec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146288">
        <w:rPr>
          <w:b w:val="0"/>
          <w:sz w:val="24"/>
        </w:rPr>
        <w:t>4</w:t>
      </w:r>
      <w:r w:rsidRPr="00BB3076">
        <w:rPr>
          <w:b w:val="0"/>
          <w:sz w:val="24"/>
        </w:rPr>
        <w:t>.</w:t>
      </w:r>
      <w:r w:rsidRPr="00BB3076">
        <w:rPr>
          <w:sz w:val="24"/>
        </w:rPr>
        <w:t xml:space="preserve"> </w:t>
      </w:r>
      <w:r w:rsidR="00264303">
        <w:rPr>
          <w:sz w:val="24"/>
        </w:rPr>
        <w:t xml:space="preserve">    </w:t>
      </w:r>
      <w:r w:rsidRPr="00BB3076">
        <w:rPr>
          <w:b w:val="0"/>
          <w:sz w:val="24"/>
        </w:rPr>
        <w:t xml:space="preserve">In each case, a rock is acted on by one or more forces.  All drawings are in a vertical plane, and friction is negligible (i.e. zero) except where noted.  Draw </w:t>
      </w:r>
      <w:r w:rsidRPr="00BB3076">
        <w:rPr>
          <w:b w:val="0"/>
          <w:sz w:val="24"/>
          <w:u w:val="single"/>
        </w:rPr>
        <w:t>accurate</w:t>
      </w:r>
      <w:r w:rsidRPr="00BB3076">
        <w:rPr>
          <w:b w:val="0"/>
          <w:sz w:val="24"/>
        </w:rPr>
        <w:t xml:space="preserve"> free-body diagrams showing </w:t>
      </w:r>
      <w:r w:rsidRPr="00BB3076">
        <w:rPr>
          <w:b w:val="0"/>
          <w:sz w:val="24"/>
          <w:u w:val="single"/>
        </w:rPr>
        <w:t>all forces</w:t>
      </w:r>
      <w:r w:rsidRPr="00BB3076">
        <w:rPr>
          <w:b w:val="0"/>
          <w:sz w:val="24"/>
        </w:rPr>
        <w:t xml:space="preserve"> acting on the rock.  Please use a ruler, and do it in pencil so you can correct mistakes.  The one to the right is done as an example.</w:t>
      </w: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 w:rsidRPr="007D6C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59FE82" wp14:editId="4F857D9D">
                <wp:simplePos x="0" y="0"/>
                <wp:positionH relativeFrom="column">
                  <wp:posOffset>-291465</wp:posOffset>
                </wp:positionH>
                <wp:positionV relativeFrom="paragraph">
                  <wp:posOffset>195580</wp:posOffset>
                </wp:positionV>
                <wp:extent cx="2270125" cy="1059180"/>
                <wp:effectExtent l="0" t="0" r="0" b="0"/>
                <wp:wrapNone/>
                <wp:docPr id="4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0125" cy="1059180"/>
                          <a:chOff x="981" y="3964"/>
                          <a:chExt cx="3575" cy="1668"/>
                        </a:xfrm>
                      </wpg:grpSpPr>
                      <wps:wsp>
                        <wps:cNvPr id="50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3964"/>
                            <a:ext cx="2552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076" w:rsidRPr="00C5246C" w:rsidRDefault="00BB3076" w:rsidP="00BB3076">
                              <w:pPr>
                                <w:ind w:left="432" w:hanging="432"/>
                              </w:pPr>
                              <w:r>
                                <w:t>B.</w:t>
                              </w:r>
                              <w:r>
                                <w:tab/>
                                <w:t>Rock on ground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74" descr="free body diagrams graphics_Pi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4639"/>
                            <a:ext cx="3575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32" style="position:absolute;left:0;text-align:left;margin-left:-22.95pt;margin-top:15.4pt;width:178.75pt;height:83.4pt;z-index:251664384" coordorigin="981,3964" coordsize="3575,1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">
                <v:shape id="Text Box 473" o:spid="_x0000_s1033" type="#_x0000_t202" style="position:absolute;left:1129;top:3964;width:2552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BB3076" w:rsidRPr="00C5246C" w:rsidRDefault="00BB3076" w:rsidP="00BB3076">
                        <w:pPr>
                          <w:ind w:left="432" w:hanging="432"/>
                        </w:pPr>
                        <w:r>
                          <w:t>B.</w:t>
                        </w:r>
                        <w:r>
                          <w:tab/>
                          <w:t>Rock on ground</w:t>
                        </w:r>
                      </w:p>
                    </w:txbxContent>
                  </v:textbox>
                </v:shape>
                <v:shape id="Picture 474" o:spid="_x0000_s1034" type="#_x0000_t75" alt="free body diagrams graphics_Pic7" style="position:absolute;left:981;top:4639;width:3575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KuDEAAAA2wAAAA8AAABkcnMvZG93bnJldi54bWxEj0+LwjAUxO8LfofwBC+Lpi7sItUoKiyI&#10;B5f65/5onk21ealNtPXbbxYWPA4z8xtmtuhsJR7U+NKxgvEoAUGcO11yoeB4+B5OQPiArLFyTAqe&#10;5GEx773NMNWu5Ywe+1CICGGfogITQp1K6XNDFv3I1cTRO7vGYoiyKaRusI1wW8mPJPmSFkuOCwZr&#10;WhvKr/u7VbA0P6tLV8rd+3l72kzae7a+rTKlBv1uOQURqAuv8H97oxV8juHvS/w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yKuDEAAAA2wAAAA8AAAAAAAAAAAAAAAAA&#10;nwIAAGRycy9kb3ducmV2LnhtbFBLBQYAAAAABAAEAPcAAACQAwAAAAA=&#10;">
                  <v:imagedata r:id="rId21" o:title="free body diagrams graphics_Pic7"/>
                </v:shape>
              </v:group>
            </w:pict>
          </mc:Fallback>
        </mc:AlternateContent>
      </w: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 w:rsidRPr="007D6C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53E085C" wp14:editId="37D36FFD">
                <wp:simplePos x="0" y="0"/>
                <wp:positionH relativeFrom="column">
                  <wp:posOffset>3155784</wp:posOffset>
                </wp:positionH>
                <wp:positionV relativeFrom="paragraph">
                  <wp:posOffset>58420</wp:posOffset>
                </wp:positionV>
                <wp:extent cx="2443480" cy="1496695"/>
                <wp:effectExtent l="0" t="0" r="0" b="8255"/>
                <wp:wrapNone/>
                <wp:docPr id="46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3480" cy="1496695"/>
                          <a:chOff x="7281" y="5728"/>
                          <a:chExt cx="3848" cy="2357"/>
                        </a:xfrm>
                      </wpg:grpSpPr>
                      <wps:wsp>
                        <wps:cNvPr id="47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7454" y="5728"/>
                            <a:ext cx="308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076" w:rsidRPr="00C5246C" w:rsidRDefault="00BB3076" w:rsidP="00BB3076">
                              <w:pPr>
                                <w:ind w:left="432" w:hanging="432"/>
                              </w:pPr>
                              <w:r>
                                <w:t>D.</w:t>
                              </w:r>
                              <w:r>
                                <w:tab/>
                                <w:t>Suspended static rock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68" descr="free body diagrams graphics_Pi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1" y="6223"/>
                            <a:ext cx="3848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35" style="position:absolute;left:0;text-align:left;margin-left:248.5pt;margin-top:4.6pt;width:192.4pt;height:117.85pt;z-index:251662336" coordorigin="7281,5728" coordsize="3848,2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">
                <v:shape id="Text Box 467" o:spid="_x0000_s1036" type="#_x0000_t202" style="position:absolute;left:7454;top:5728;width:3082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7KccA&#10;AADbAAAADwAAAGRycy9kb3ducmV2LnhtbESPQWvCQBSE74X+h+UJvYhujFJLdJXSUikoiraHHp/Z&#10;Z5I2+zbsbmPaX+8WhB6HmfmGmS87U4uWnK8sKxgNExDEudUVFwre314GDyB8QNZYWyYFP+Rhubi9&#10;mWOm7Zn31B5CISKEfYYKyhCaTEqfl2TQD21DHL2TdQZDlK6Q2uE5wk0t0yS5lwYrjgslNvRUUv51&#10;+DYKfnduY9N0sxodP8ZVG577n9v1Vqm7Xvc4AxGoC//ha/tVK5hM4e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TOynHAAAA2wAAAA8AAAAAAAAAAAAAAAAAmAIAAGRy&#10;cy9kb3ducmV2LnhtbFBLBQYAAAAABAAEAPUAAACMAwAAAAA=&#10;" filled="f" stroked="f">
                  <v:textbox>
                    <w:txbxContent>
                      <w:p w:rsidR="00BB3076" w:rsidRPr="00C5246C" w:rsidRDefault="00BB3076" w:rsidP="00BB3076">
                        <w:pPr>
                          <w:ind w:left="432" w:hanging="432"/>
                        </w:pPr>
                        <w:r>
                          <w:t>D.</w:t>
                        </w:r>
                        <w:r>
                          <w:tab/>
                          <w:t>Suspended static rock</w:t>
                        </w:r>
                      </w:p>
                    </w:txbxContent>
                  </v:textbox>
                </v:shape>
                <v:shape id="Picture 468" o:spid="_x0000_s1037" type="#_x0000_t75" alt="free body diagrams graphics_Pic4" style="position:absolute;left:7281;top:6223;width:3848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QD+vDAAAA2wAAAA8AAABkcnMvZG93bnJldi54bWxET11rwjAUfRf2H8Id+GbTDZFRjeLGFMG5&#10;MRXRt0tzbcuam5rEWv/98jDY4+F8T2adqUVLzleWFTwlKQji3OqKCwX73WLwAsIHZI21ZVJwJw+z&#10;6UNvgpm2N/6mdhsKEUPYZ6igDKHJpPR5SQZ9YhviyJ2tMxgidIXUDm8x3NTyOU1H0mDFsaHEht5K&#10;yn+2V6Pg8LpeXY7vH5X7Wo5On+063RTzvVL9x24+BhGoC//iP/dKKxjGsfFL/AFy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AP68MAAADbAAAADwAAAAAAAAAAAAAAAACf&#10;AgAAZHJzL2Rvd25yZXYueG1sUEsFBgAAAAAEAAQA9wAAAI8DAAAAAA==&#10;">
                  <v:imagedata r:id="rId23" o:title="free body diagrams graphics_Pic4"/>
                </v:shape>
              </v:group>
            </w:pict>
          </mc:Fallback>
        </mc:AlternateContent>
      </w: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 w:rsidRPr="007D6C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9BF42A" wp14:editId="3CF2B970">
                <wp:simplePos x="0" y="0"/>
                <wp:positionH relativeFrom="column">
                  <wp:posOffset>-294640</wp:posOffset>
                </wp:positionH>
                <wp:positionV relativeFrom="paragraph">
                  <wp:posOffset>120650</wp:posOffset>
                </wp:positionV>
                <wp:extent cx="2792730" cy="1548130"/>
                <wp:effectExtent l="0" t="0" r="7620" b="0"/>
                <wp:wrapNone/>
                <wp:docPr id="43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2730" cy="1548130"/>
                          <a:chOff x="981" y="5728"/>
                          <a:chExt cx="4398" cy="2438"/>
                        </a:xfrm>
                      </wpg:grpSpPr>
                      <wps:wsp>
                        <wps:cNvPr id="44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5728"/>
                            <a:ext cx="342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076" w:rsidRPr="00C5246C" w:rsidRDefault="00BB3076" w:rsidP="00BB3076">
                              <w:pPr>
                                <w:ind w:left="432" w:hanging="432"/>
                              </w:pPr>
                              <w:r>
                                <w:t>C.</w:t>
                              </w:r>
                              <w:r>
                                <w:tab/>
                                <w:t xml:space="preserve">Suspended static rock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71" descr="free body diagrams graphics_Pi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6378"/>
                            <a:ext cx="4196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38" style="position:absolute;left:0;text-align:left;margin-left:-23.2pt;margin-top:9.5pt;width:219.9pt;height:121.9pt;z-index:251663360" coordorigin="981,5728" coordsize="4398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">
                <v:shape id="Text Box 470" o:spid="_x0000_s1039" type="#_x0000_t202" style="position:absolute;left:981;top:5728;width:342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BB3076" w:rsidRPr="00C5246C" w:rsidRDefault="00BB3076" w:rsidP="00BB3076">
                        <w:pPr>
                          <w:ind w:left="432" w:hanging="432"/>
                        </w:pPr>
                        <w:r>
                          <w:t>C.</w:t>
                        </w:r>
                        <w:r>
                          <w:tab/>
                          <w:t xml:space="preserve">Suspended static rock </w:t>
                        </w:r>
                      </w:p>
                    </w:txbxContent>
                  </v:textbox>
                </v:shape>
                <v:shape id="Picture 471" o:spid="_x0000_s1040" type="#_x0000_t75" alt="free body diagrams graphics_Pic5" style="position:absolute;left:1183;top:6378;width:4196;height:1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sZnGAAAA2wAAAA8AAABkcnMvZG93bnJldi54bWxEj09rwkAUxO+FfoflFbw1m/qPNnUVUQSl&#10;B1stoceX7GsSmn0bsquJ394VCh6HmfkNM1v0phZnal1lWcFLFIMgzq2uuFDwfdw8v4JwHlljbZkU&#10;XMjBYv74MMNE246/6HzwhQgQdgkqKL1vEildXpJBF9mGOHi/tjXog2wLqVvsAtzUchjHU2mw4rBQ&#10;YkOrkvK/w8koOJnMvO27j+lnNlnTbpSmzc9xqNTgqV++g/DU+3v4v73VCsYTuH0JP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36xmcYAAADbAAAADwAAAAAAAAAAAAAA&#10;AACfAgAAZHJzL2Rvd25yZXYueG1sUEsFBgAAAAAEAAQA9wAAAJIDAAAAAA==&#10;">
                  <v:imagedata r:id="rId25" o:title="free body diagrams graphics_Pic5"/>
                </v:shape>
              </v:group>
            </w:pict>
          </mc:Fallback>
        </mc:AlternateContent>
      </w: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 w:rsidRPr="007D6C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85A90DF" wp14:editId="5574A183">
                <wp:simplePos x="0" y="0"/>
                <wp:positionH relativeFrom="column">
                  <wp:posOffset>3251835</wp:posOffset>
                </wp:positionH>
                <wp:positionV relativeFrom="paragraph">
                  <wp:posOffset>-635</wp:posOffset>
                </wp:positionV>
                <wp:extent cx="2743200" cy="2077085"/>
                <wp:effectExtent l="0" t="0" r="0" b="0"/>
                <wp:wrapNone/>
                <wp:docPr id="40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077085"/>
                          <a:chOff x="1521" y="8464"/>
                          <a:chExt cx="4320" cy="3271"/>
                        </a:xfrm>
                      </wpg:grpSpPr>
                      <wps:wsp>
                        <wps:cNvPr id="41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8464"/>
                            <a:ext cx="43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076" w:rsidRPr="00C5246C" w:rsidRDefault="00BB3076" w:rsidP="00BB3076">
                              <w:pPr>
                                <w:ind w:left="432" w:hanging="432"/>
                              </w:pPr>
                              <w:r>
                                <w:t>F.</w:t>
                              </w:r>
                              <w:r>
                                <w:tab/>
                                <w:t>Rock is falling. Air friction is involved.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91" descr="free body diagrams graphics_P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9184"/>
                            <a:ext cx="3732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41" style="position:absolute;left:0;text-align:left;margin-left:256.05pt;margin-top:-.05pt;width:3in;height:163.55pt;z-index:251669504" coordorigin="1521,8464" coordsize="4320,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">
                <v:shape id="Text Box 490" o:spid="_x0000_s1042" type="#_x0000_t202" style="position:absolute;left:1521;top:846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BB3076" w:rsidRPr="00C5246C" w:rsidRDefault="00BB3076" w:rsidP="00BB3076">
                        <w:pPr>
                          <w:ind w:left="432" w:hanging="432"/>
                        </w:pPr>
                        <w:r>
                          <w:t>F.</w:t>
                        </w:r>
                        <w:r>
                          <w:tab/>
                          <w:t>Rock is falling. Air friction is involved.</w:t>
                        </w:r>
                      </w:p>
                    </w:txbxContent>
                  </v:textbox>
                </v:shape>
                <v:shape id="Picture 491" o:spid="_x0000_s1043" type="#_x0000_t75" alt="free body diagrams graphics_Pic3" style="position:absolute;left:1881;top:9184;width:3732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J4u3EAAAA2wAAAA8AAABkcnMvZG93bnJldi54bWxEj0+LwjAUxO/CfofwFvam6cr6h2qURSyI&#10;eLF1D3t7NM+22LyUJmr77Y0geBxm5jfMct2ZWtyodZVlBd+jCARxbnXFhYJTlgznIJxH1lhbJgU9&#10;OVivPgZLjLW985FuqS9EgLCLUUHpfRNL6fKSDLqRbYiDd7atQR9kW0jd4j3ATS3HUTSVBisOCyU2&#10;tCkpv6RXo+CcHUy2mfz3U9on8+2uSfqZ+1Pq67P7XYDw1Pl3+NXeaQU/Y3h+CT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J4u3EAAAA2wAAAA8AAAAAAAAAAAAAAAAA&#10;nwIAAGRycy9kb3ducmV2LnhtbFBLBQYAAAAABAAEAPcAAACQAwAAAAA=&#10;">
                  <v:imagedata r:id="rId27" o:title="free body diagrams graphics_Pic3"/>
                </v:shape>
              </v:group>
            </w:pict>
          </mc:Fallback>
        </mc:AlternateContent>
      </w: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 w:rsidRPr="007D6C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D3B809" wp14:editId="69480603">
                <wp:simplePos x="0" y="0"/>
                <wp:positionH relativeFrom="column">
                  <wp:posOffset>-291465</wp:posOffset>
                </wp:positionH>
                <wp:positionV relativeFrom="paragraph">
                  <wp:posOffset>92710</wp:posOffset>
                </wp:positionV>
                <wp:extent cx="2743200" cy="2077085"/>
                <wp:effectExtent l="0" t="0" r="0" b="0"/>
                <wp:wrapNone/>
                <wp:docPr id="3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077085"/>
                          <a:chOff x="1521" y="8464"/>
                          <a:chExt cx="4320" cy="3271"/>
                        </a:xfrm>
                      </wpg:grpSpPr>
                      <wps:wsp>
                        <wps:cNvPr id="38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8464"/>
                            <a:ext cx="43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076" w:rsidRPr="00C5246C" w:rsidRDefault="00BB3076" w:rsidP="00BB3076">
                              <w:pPr>
                                <w:ind w:left="432" w:hanging="432"/>
                              </w:pPr>
                              <w:r>
                                <w:t>E.</w:t>
                              </w:r>
                              <w:r>
                                <w:tab/>
                                <w:t>Rock is falling. No air friction.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477" descr="free body diagrams graphics_P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9184"/>
                            <a:ext cx="3732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044" style="position:absolute;left:0;text-align:left;margin-left:-22.95pt;margin-top:7.3pt;width:3in;height:163.55pt;z-index:251665408" coordorigin="1521,8464" coordsize="4320,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">
                <v:shape id="Text Box 476" o:spid="_x0000_s1045" type="#_x0000_t202" style="position:absolute;left:1521;top:846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BB3076" w:rsidRPr="00C5246C" w:rsidRDefault="00BB3076" w:rsidP="00BB3076">
                        <w:pPr>
                          <w:ind w:left="432" w:hanging="432"/>
                        </w:pPr>
                        <w:r>
                          <w:t>E.</w:t>
                        </w:r>
                        <w:r>
                          <w:tab/>
                          <w:t>Rock is falling. No air friction.</w:t>
                        </w:r>
                      </w:p>
                    </w:txbxContent>
                  </v:textbox>
                </v:shape>
                <v:shape id="Picture 477" o:spid="_x0000_s1046" type="#_x0000_t75" alt="free body diagrams graphics_Pic3" style="position:absolute;left:1881;top:9184;width:3732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rA+HEAAAA2wAAAA8AAABkcnMvZG93bnJldi54bWxEj0+LwjAUxO8LfofwhL2tqcr6pxpFxIIs&#10;e9HqwdujebbF5qU0UdtvvxGEPQ4z8xtmuW5NJR7UuNKyguEgAkGcWV1yruCUJl8zEM4ja6wsk4KO&#10;HKxXvY8lxto++UCPo89FgLCLUUHhfR1L6bKCDLqBrYmDd7WNQR9kk0vd4DPATSVHUTSRBksOCwXW&#10;tC0oux3vRsE1/TXp9vvSTegnme32ddJN3Vmpz367WYDw1Pr/8Lu91wrGc3h9C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rA+HEAAAA2wAAAA8AAAAAAAAAAAAAAAAA&#10;nwIAAGRycy9kb3ducmV2LnhtbFBLBQYAAAAABAAEAPcAAACQAwAAAAA=&#10;">
                  <v:imagedata r:id="rId27" o:title="free body diagrams graphics_Pic3"/>
                </v:shape>
              </v:group>
            </w:pict>
          </mc:Fallback>
        </mc:AlternateContent>
      </w: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 w:rsidRPr="007D6C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1B61105" wp14:editId="20B7C8E8">
                <wp:simplePos x="0" y="0"/>
                <wp:positionH relativeFrom="column">
                  <wp:posOffset>-345053</wp:posOffset>
                </wp:positionH>
                <wp:positionV relativeFrom="paragraph">
                  <wp:posOffset>1247140</wp:posOffset>
                </wp:positionV>
                <wp:extent cx="2694305" cy="1569085"/>
                <wp:effectExtent l="0" t="0" r="0" b="0"/>
                <wp:wrapNone/>
                <wp:docPr id="34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305" cy="1569085"/>
                          <a:chOff x="6347" y="3836"/>
                          <a:chExt cx="4204" cy="2471"/>
                        </a:xfrm>
                      </wpg:grpSpPr>
                      <wps:wsp>
                        <wps:cNvPr id="35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3836"/>
                            <a:ext cx="3750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076" w:rsidRPr="00C5246C" w:rsidRDefault="00BB3076" w:rsidP="00BB3076">
                              <w:pPr>
                                <w:ind w:left="432" w:hanging="432"/>
                              </w:pPr>
                              <w:r>
                                <w:t>G.</w:t>
                              </w:r>
                              <w:r>
                                <w:tab/>
                                <w:t>Falling at constant (terminal) velocity.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80" descr="free body diagrams graphics_Pic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0" y="4793"/>
                            <a:ext cx="3451" cy="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47" style="position:absolute;left:0;text-align:left;margin-left:-27.15pt;margin-top:98.2pt;width:212.15pt;height:123.55pt;z-index:251666432" coordorigin="6347,3836" coordsize="4204,2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">
                <v:shape id="Text Box 479" o:spid="_x0000_s1048" type="#_x0000_t202" style="position:absolute;left:6347;top:3836;width:3750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BB3076" w:rsidRPr="00C5246C" w:rsidRDefault="00BB3076" w:rsidP="00BB3076">
                        <w:pPr>
                          <w:ind w:left="432" w:hanging="432"/>
                        </w:pPr>
                        <w:r>
                          <w:t>G.</w:t>
                        </w:r>
                        <w:r>
                          <w:tab/>
                          <w:t>Falling at constant (terminal) velocity.</w:t>
                        </w:r>
                      </w:p>
                    </w:txbxContent>
                  </v:textbox>
                </v:shape>
                <v:shape id="Picture 480" o:spid="_x0000_s1049" type="#_x0000_t75" alt="free body diagrams graphics_Pic12" style="position:absolute;left:7100;top:4793;width:3451;height: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GBGnEAAAA2wAAAA8AAABkcnMvZG93bnJldi54bWxEj0FrwkAUhO9C/8PyCt50U5UgqauU0hZv&#10;VuPB4yP7mo1m36bZbRL767sFweMwM98wq81ga9FR6yvHCp6mCQjiwumKSwXH/H2yBOEDssbaMSm4&#10;kofN+mG0wky7nvfUHUIpIoR9hgpMCE0mpS8MWfRT1xBH78u1FkOUbSl1i32E21rOkiSVFiuOCwYb&#10;ejVUXA4/VsG57xLzthtSffr++Mxnv+G0yLVS48fh5RlEoCHcw7f2ViuYp/D/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GBGnEAAAA2wAAAA8AAAAAAAAAAAAAAAAA&#10;nwIAAGRycy9kb3ducmV2LnhtbFBLBQYAAAAABAAEAPcAAACQAwAAAAA=&#10;">
                  <v:imagedata r:id="rId29" o:title="free body diagrams graphics_Pic12"/>
                </v:shape>
              </v:group>
            </w:pict>
          </mc:Fallback>
        </mc:AlternateContent>
      </w:r>
      <w:r w:rsidRPr="007D6CDC">
        <w:br w:type="page"/>
      </w: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lastRenderedPageBreak/>
        <w:t xml:space="preserve">5. </w:t>
      </w:r>
      <w:r w:rsidR="00264303">
        <w:t xml:space="preserve"> </w:t>
      </w:r>
      <w:r>
        <w:t xml:space="preserve">  </w:t>
      </w:r>
      <w:r w:rsidRPr="007D6CDC">
        <w:t>A 130 N eastward force is applied for 2.0 s to a 50 kg object starting from rest on a level surface.  If there is a frictional force of 50 N, what is the resulting displacement of the object? (3.2 m)</w:t>
      </w: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t>6.</w:t>
      </w:r>
      <w:r>
        <w:tab/>
      </w:r>
      <w:r w:rsidRPr="007D6CDC">
        <w:t>A 300 kg object is accelerated at 0.25 m/s</w:t>
      </w:r>
      <w:r w:rsidRPr="007D6CDC">
        <w:rPr>
          <w:vertAlign w:val="superscript"/>
        </w:rPr>
        <w:t>2</w:t>
      </w:r>
      <w:r w:rsidRPr="007D6CDC">
        <w:t xml:space="preserve"> by what unknown force? (75 N)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t>7.</w:t>
      </w:r>
      <w:r>
        <w:tab/>
      </w:r>
      <w:r w:rsidRPr="007D6CDC">
        <w:t>A 400 g mass at rest is acted on by a 200 N net force for 12.0 s.  What is its final velocity? (6.00 x 10</w:t>
      </w:r>
      <w:r w:rsidRPr="007D6CDC">
        <w:rPr>
          <w:vertAlign w:val="superscript"/>
        </w:rPr>
        <w:t>3</w:t>
      </w:r>
      <w:r w:rsidRPr="007D6CDC">
        <w:t xml:space="preserve"> m/s)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right="-90" w:hanging="432"/>
      </w:pPr>
      <w:r>
        <w:t>8.</w:t>
      </w:r>
      <w:r>
        <w:tab/>
      </w:r>
      <w:r w:rsidRPr="007D6CDC">
        <w:t>What is the mass of an object that is acted on by a 500 N horizontal force and a 150 N frictional force if it changes velocity from 20 m/s to 40 m/s in 2.5 s? (44 kg)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right="-90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right="-90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right="-90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right="-90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right="-90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right="-90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right="-90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t>9.</w:t>
      </w:r>
      <w:r>
        <w:tab/>
      </w:r>
      <w:r w:rsidRPr="007D6CDC">
        <w:t>What is the initial velocity of a 2.2 kg object that experiences a net force of 2.50 N for 8.0 s giving it a final velocity of 70 m/s? (+61 m/s)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lastRenderedPageBreak/>
        <w:t>10.</w:t>
      </w:r>
      <w:r>
        <w:tab/>
      </w:r>
      <w:r w:rsidRPr="007D6CDC">
        <w:t>A 4000 kg vehicle travelling at 26</w:t>
      </w:r>
      <w:r>
        <w:t>.00</w:t>
      </w:r>
      <w:r w:rsidRPr="007D6CDC">
        <w:t xml:space="preserve"> m/s west is slowed to 2.0</w:t>
      </w:r>
      <w:r>
        <w:t>00</w:t>
      </w:r>
      <w:r w:rsidRPr="007D6CDC">
        <w:t xml:space="preserve"> m/s west in 20</w:t>
      </w:r>
      <w:r>
        <w:t>.00</w:t>
      </w:r>
      <w:r w:rsidRPr="007D6CDC">
        <w:t xml:space="preserve"> s by what braking force? (4800 N east)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t>11.</w:t>
      </w:r>
      <w:r>
        <w:tab/>
      </w:r>
      <w:r w:rsidRPr="007D6CDC">
        <w:t>A car of mass 1</w:t>
      </w:r>
      <w:r>
        <w:t>500</w:t>
      </w:r>
      <w:r w:rsidRPr="007D6CDC">
        <w:t xml:space="preserve"> kg is being driven at 20</w:t>
      </w:r>
      <w:r>
        <w:t>.00</w:t>
      </w:r>
      <w:r w:rsidRPr="007D6CDC">
        <w:t xml:space="preserve"> m/s.  The driver sees a massive hole 100</w:t>
      </w:r>
      <w:r>
        <w:t>.0</w:t>
      </w:r>
      <w:r w:rsidRPr="007D6CDC">
        <w:t xml:space="preserve"> m ahead.  What is the minimum frictional force required to stop the car in time? (</w:t>
      </w:r>
      <w:r w:rsidR="000510D1">
        <w:t>-</w:t>
      </w:r>
      <w:r w:rsidRPr="007D6CDC">
        <w:t>3000 N)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Pr="007D6CDC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t>12.</w:t>
      </w:r>
      <w:r>
        <w:tab/>
      </w:r>
      <w:r w:rsidRPr="007D6CDC">
        <w:t>A bullet of mass 20 g strikes a fixed block of wood at a speed of 320 m/s.  The bullet embeds itself in the block of wood, penetrating to a depth of 6.0 cm.  Calculate the average force acting on the bullet to bring it to rest? (1.7 x 10</w:t>
      </w:r>
      <w:r w:rsidRPr="007D6CDC">
        <w:rPr>
          <w:vertAlign w:val="superscript"/>
        </w:rPr>
        <w:t>4</w:t>
      </w:r>
      <w:r w:rsidRPr="007D6CDC">
        <w:t xml:space="preserve"> N)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t>13.</w:t>
      </w:r>
      <w:r>
        <w:tab/>
      </w:r>
      <w:r w:rsidRPr="007D6CDC">
        <w:t xml:space="preserve">A 40 N push </w:t>
      </w:r>
      <w:r w:rsidRPr="007D6CDC">
        <w:rPr>
          <w:u w:val="single"/>
        </w:rPr>
        <w:t>north</w:t>
      </w:r>
      <w:r w:rsidRPr="007D6CDC">
        <w:t xml:space="preserve"> combines with a 30 N pull </w:t>
      </w:r>
      <w:r w:rsidRPr="007D6CDC">
        <w:rPr>
          <w:u w:val="single"/>
        </w:rPr>
        <w:t>east</w:t>
      </w:r>
      <w:r w:rsidRPr="007D6CDC">
        <w:t>.  Wh</w:t>
      </w:r>
      <w:r>
        <w:t>at is the net force? (50 N @37</w:t>
      </w:r>
      <w:r w:rsidRPr="007D6CDC">
        <w:rPr>
          <w:vertAlign w:val="superscript"/>
        </w:rPr>
        <w:t>o</w:t>
      </w:r>
      <w:r w:rsidRPr="007D6CDC">
        <w:t xml:space="preserve"> E of N)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264303">
      <w:pPr>
        <w:pStyle w:val="ListNumber"/>
        <w:numPr>
          <w:ilvl w:val="0"/>
          <w:numId w:val="0"/>
        </w:numPr>
        <w:spacing w:after="0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t>14.</w:t>
      </w:r>
      <w:r>
        <w:tab/>
      </w:r>
      <w:r w:rsidRPr="007D6CDC">
        <w:t xml:space="preserve">Three strings are attached to an object.  If one of the strings is pulled </w:t>
      </w:r>
      <w:r w:rsidRPr="007D6CDC">
        <w:rPr>
          <w:u w:val="single"/>
        </w:rPr>
        <w:t>north</w:t>
      </w:r>
      <w:r w:rsidRPr="007D6CDC">
        <w:t xml:space="preserve"> with a force of 10 N and one of the other strings is pulled </w:t>
      </w:r>
      <w:r w:rsidRPr="007D6CDC">
        <w:rPr>
          <w:u w:val="single"/>
        </w:rPr>
        <w:t>west</w:t>
      </w:r>
      <w:r w:rsidRPr="007D6CDC">
        <w:t xml:space="preserve"> with 15 N, what force must be applied to the third string so that</w:t>
      </w:r>
      <w:r>
        <w:t xml:space="preserve"> the object does not move? (18 N @34</w:t>
      </w:r>
      <w:r w:rsidRPr="007D6CDC">
        <w:rPr>
          <w:vertAlign w:val="superscript"/>
        </w:rPr>
        <w:t>o</w:t>
      </w:r>
      <w:r w:rsidRPr="007D6CDC">
        <w:t xml:space="preserve"> S of E)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lastRenderedPageBreak/>
        <w:t>15.</w:t>
      </w:r>
      <w:r>
        <w:tab/>
      </w:r>
      <w:r w:rsidRPr="007D6CDC">
        <w:t>A 20 kg mass, initially at rest, is subjected to the following forces:  30 N at 30</w:t>
      </w:r>
      <w:r w:rsidRPr="007D6CDC">
        <w:rPr>
          <w:vertAlign w:val="superscript"/>
        </w:rPr>
        <w:t>o</w:t>
      </w:r>
      <w:r w:rsidRPr="007D6CDC">
        <w:t xml:space="preserve"> north of east, 40 N south, and 50 N at 45</w:t>
      </w:r>
      <w:r w:rsidRPr="007D6CDC">
        <w:rPr>
          <w:vertAlign w:val="superscript"/>
        </w:rPr>
        <w:t>o</w:t>
      </w:r>
      <w:r w:rsidRPr="007D6CDC">
        <w:t xml:space="preserve"> south of west.  What is the </w:t>
      </w:r>
      <w:r>
        <w:t>acceleration of the mass</w:t>
      </w:r>
      <w:r w:rsidRPr="007D6CDC">
        <w:t>? (</w:t>
      </w:r>
      <w:r>
        <w:t>3.1 m/s</w:t>
      </w:r>
      <w:r>
        <w:rPr>
          <w:vertAlign w:val="superscript"/>
        </w:rPr>
        <w:t>2</w:t>
      </w:r>
      <w:r w:rsidRPr="007D6CDC">
        <w:t xml:space="preserve"> @</w:t>
      </w:r>
      <w:r>
        <w:t xml:space="preserve"> </w:t>
      </w:r>
      <w:r w:rsidRPr="007D6CDC">
        <w:t>8.8</w:t>
      </w:r>
      <w:r w:rsidRPr="007D6CDC">
        <w:rPr>
          <w:vertAlign w:val="superscript"/>
        </w:rPr>
        <w:t>o</w:t>
      </w:r>
      <w:r w:rsidRPr="007D6CDC">
        <w:t xml:space="preserve"> W of S)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264303" w:rsidRDefault="00264303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264303" w:rsidRDefault="00264303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264303" w:rsidRDefault="00264303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264303" w:rsidRDefault="00264303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264303" w:rsidRDefault="00264303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146288" w:rsidRPr="007D6CDC" w:rsidRDefault="00146288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t>16.</w:t>
      </w:r>
      <w:r>
        <w:tab/>
      </w:r>
      <w:r w:rsidRPr="007D6CDC">
        <w:t>An 8.0 g bullet travelling at 400 m/s passes through a heavy block of wood in 4.0 x 10</w:t>
      </w:r>
      <w:r w:rsidRPr="007D6CDC">
        <w:rPr>
          <w:vertAlign w:val="superscript"/>
        </w:rPr>
        <w:t>-4</w:t>
      </w:r>
      <w:r w:rsidRPr="007D6CDC">
        <w:t xml:space="preserve"> s and emerges with a speed of 100 m/s. (a) </w:t>
      </w:r>
      <w:proofErr w:type="gramStart"/>
      <w:r w:rsidRPr="007D6CDC">
        <w:t>With</w:t>
      </w:r>
      <w:proofErr w:type="gramEnd"/>
      <w:r w:rsidRPr="007D6CDC">
        <w:t xml:space="preserve"> what average force did the wood oppose the motion of the bullet? (b) Ho</w:t>
      </w:r>
      <w:r>
        <w:t>w thick is the block of wood?  (–</w:t>
      </w:r>
      <w:r w:rsidRPr="007D6CDC">
        <w:t>6.0 x 10</w:t>
      </w:r>
      <w:r w:rsidRPr="007D6CDC">
        <w:rPr>
          <w:vertAlign w:val="superscript"/>
        </w:rPr>
        <w:t>3</w:t>
      </w:r>
      <w:r w:rsidRPr="007D6CDC">
        <w:t xml:space="preserve"> N, 1.0 x 10</w:t>
      </w:r>
      <w:r w:rsidRPr="007D6CDC">
        <w:rPr>
          <w:vertAlign w:val="superscript"/>
        </w:rPr>
        <w:t>-1</w:t>
      </w:r>
      <w:r w:rsidRPr="007D6CDC">
        <w:t xml:space="preserve"> m)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r>
        <w:br w:type="page"/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lastRenderedPageBreak/>
        <w:t>17.</w:t>
      </w:r>
      <w:r>
        <w:tab/>
        <w:t>A 1600 kg car is at a stop light on a level, horizontal road.  There is an average frictional force of 680 N acting on the car.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864" w:hanging="432"/>
      </w:pPr>
      <w:r>
        <w:t>a)</w:t>
      </w:r>
      <w:r>
        <w:tab/>
        <w:t>When the light turns green the driver accelerates the car to a speed of 72 km/h in 25 s.  What was the applied force on the car during this time? (+1960 N)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864" w:hanging="432"/>
      </w:pPr>
      <w:r>
        <w:t>b)</w:t>
      </w:r>
      <w:r>
        <w:tab/>
        <w:t>The driver then maintains a constant speed of 72 km/h for 6.5 km.  What was the applied force on the car during this time? (+680 N)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864" w:hanging="432"/>
      </w:pPr>
      <w:r>
        <w:t>c)</w:t>
      </w:r>
      <w:r>
        <w:tab/>
        <w:t>When the driver sees a red light ahead he slows to a stop over 32 s.  What was the applied braking force on the car during this time? (–320 N)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5623D1" w:rsidRDefault="005623D1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5623D1" w:rsidRDefault="005623D1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5623D1" w:rsidRDefault="005623D1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5623D1" w:rsidRDefault="005623D1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5623D1" w:rsidRDefault="005623D1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264303" w:rsidRDefault="00264303" w:rsidP="00BB3076">
      <w:pPr>
        <w:pStyle w:val="ListNumber"/>
        <w:numPr>
          <w:ilvl w:val="0"/>
          <w:numId w:val="0"/>
        </w:numPr>
        <w:spacing w:after="0"/>
        <w:ind w:left="864" w:hanging="432"/>
      </w:pPr>
      <w:bookmarkStart w:id="0" w:name="_GoBack"/>
      <w:bookmarkEnd w:id="0"/>
    </w:p>
    <w:p w:rsidR="00146288" w:rsidRDefault="00146288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5623D1" w:rsidRDefault="005623D1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5623D1" w:rsidRDefault="005623D1" w:rsidP="00BB3076">
      <w:pPr>
        <w:pStyle w:val="ListNumber"/>
        <w:numPr>
          <w:ilvl w:val="0"/>
          <w:numId w:val="0"/>
        </w:numPr>
        <w:spacing w:after="0"/>
        <w:ind w:left="864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 w:rsidRPr="007D6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E6C20A7" wp14:editId="652D6070">
                <wp:simplePos x="0" y="0"/>
                <wp:positionH relativeFrom="column">
                  <wp:posOffset>2560320</wp:posOffset>
                </wp:positionH>
                <wp:positionV relativeFrom="paragraph">
                  <wp:posOffset>128270</wp:posOffset>
                </wp:positionV>
                <wp:extent cx="3383280" cy="1828800"/>
                <wp:effectExtent l="0" t="0" r="0" b="0"/>
                <wp:wrapSquare wrapText="bothSides"/>
                <wp:docPr id="27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076" w:rsidRDefault="00BB3076" w:rsidP="00BB3076">
                            <w:r>
                              <w:object w:dxaOrig="5041" w:dyaOrig="2735">
                                <v:shape id="_x0000_i1028" type="#_x0000_t75" style="width:252.75pt;height:136.5pt" o:ole="" fillcolor="window">
                                  <v:imagedata r:id="rId30" o:title=""/>
                                </v:shape>
                                <o:OLEObject Type="Embed" ProgID="Word.Picture.8" ShapeID="_x0000_i1028" DrawAspect="Content" ObjectID="_1583222958" r:id="rId3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50" type="#_x0000_t202" style="position:absolute;left:0;text-align:left;margin-left:201.6pt;margin-top:10.1pt;width:266.4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lPvg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" o:allowincell="f" filled="f" stroked="f">
                <v:textbox>
                  <w:txbxContent>
                    <w:p w:rsidR="00BB3076" w:rsidRDefault="00BB3076" w:rsidP="00BB3076">
                      <w:r>
                        <w:object w:dxaOrig="5041" w:dyaOrig="2735">
                          <v:shape id="_x0000_i1028" type="#_x0000_t75" style="width:252.75pt;height:136.5pt" o:ole="" fillcolor="window">
                            <v:imagedata r:id="rId32" o:title=""/>
                          </v:shape>
                          <o:OLEObject Type="Embed" ProgID="Word.Picture.8" ShapeID="_x0000_i1028" DrawAspect="Content" ObjectID="_1552977661" r:id="rId33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  <w:r>
        <w:t>18.</w:t>
      </w:r>
      <w:r>
        <w:tab/>
      </w:r>
      <w:r w:rsidRPr="007D6CDC">
        <w:t>A man drags a package across the floor with a force of a 40 N, as shown. The mass of the package is 10 kg. If the acceleration of the package is 3.5 m/s</w:t>
      </w:r>
      <w:r w:rsidRPr="007D6CDC">
        <w:rPr>
          <w:vertAlign w:val="superscript"/>
        </w:rPr>
        <w:t>2</w:t>
      </w:r>
      <w:r w:rsidRPr="007D6CDC">
        <w:t xml:space="preserve"> and friction can be neglected, at what angle to the horizontal does the man pull? (29</w:t>
      </w:r>
      <w:r w:rsidRPr="007D6CDC">
        <w:rPr>
          <w:vertAlign w:val="superscript"/>
        </w:rPr>
        <w:t>o</w:t>
      </w:r>
      <w:r w:rsidRPr="007D6CDC">
        <w:t>)</w:t>
      </w: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BB3076" w:rsidRPr="007D6CDC" w:rsidRDefault="00BB3076" w:rsidP="00BB3076">
      <w:pPr>
        <w:pStyle w:val="ListNumber"/>
        <w:numPr>
          <w:ilvl w:val="0"/>
          <w:numId w:val="0"/>
        </w:numPr>
        <w:spacing w:after="0"/>
        <w:ind w:left="432" w:hanging="432"/>
      </w:pPr>
    </w:p>
    <w:p w:rsidR="005E4694" w:rsidRDefault="005E4694"/>
    <w:sectPr w:rsidR="005E46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30FE10A6"/>
    <w:lvl w:ilvl="0">
      <w:start w:val="1"/>
      <w:numFmt w:val="decimal"/>
      <w:pStyle w:val="ListNumber"/>
      <w:lvlText w:val="%1."/>
      <w:lvlJc w:val="left"/>
      <w:pPr>
        <w:tabs>
          <w:tab w:val="num" w:pos="576"/>
        </w:tabs>
        <w:ind w:left="576" w:hanging="576"/>
      </w:pPr>
    </w:lvl>
  </w:abstractNum>
  <w:abstractNum w:abstractNumId="1">
    <w:nsid w:val="16CB15E4"/>
    <w:multiLevelType w:val="hybridMultilevel"/>
    <w:tmpl w:val="ABE29A32"/>
    <w:lvl w:ilvl="0" w:tplc="C9A40F42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B4247"/>
    <w:multiLevelType w:val="hybridMultilevel"/>
    <w:tmpl w:val="BB228B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F40F6"/>
    <w:multiLevelType w:val="hybridMultilevel"/>
    <w:tmpl w:val="27520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F28C8"/>
    <w:multiLevelType w:val="singleLevel"/>
    <w:tmpl w:val="5DBA2B18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576" w:hanging="576"/>
      </w:pPr>
      <w:rPr>
        <w:rFonts w:ascii="Arial" w:hAnsi="Arial" w:hint="default"/>
        <w:b/>
        <w:i w:val="0"/>
        <w:sz w:val="32"/>
      </w:rPr>
    </w:lvl>
  </w:abstractNum>
  <w:abstractNum w:abstractNumId="5">
    <w:nsid w:val="57B57B27"/>
    <w:multiLevelType w:val="hybridMultilevel"/>
    <w:tmpl w:val="F6A80E00"/>
    <w:lvl w:ilvl="0" w:tplc="970E75E2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982D0F"/>
    <w:multiLevelType w:val="hybridMultilevel"/>
    <w:tmpl w:val="987EA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076"/>
    <w:rsid w:val="000510D1"/>
    <w:rsid w:val="00146288"/>
    <w:rsid w:val="00264303"/>
    <w:rsid w:val="005623D1"/>
    <w:rsid w:val="005E4694"/>
    <w:rsid w:val="00BB3076"/>
    <w:rsid w:val="00C536E8"/>
    <w:rsid w:val="00CD3AA3"/>
    <w:rsid w:val="00E0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076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BB3076"/>
    <w:pPr>
      <w:keepNext/>
      <w:numPr>
        <w:numId w:val="1"/>
      </w:numPr>
      <w:tabs>
        <w:tab w:val="clear" w:pos="720"/>
      </w:tabs>
      <w:spacing w:after="240"/>
      <w:outlineLvl w:val="0"/>
    </w:pPr>
    <w:rPr>
      <w:b/>
      <w:kern w:val="28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B3076"/>
    <w:rPr>
      <w:rFonts w:ascii="Arial" w:eastAsia="Times New Roman" w:hAnsi="Arial" w:cs="Times New Roman"/>
      <w:b/>
      <w:kern w:val="28"/>
      <w:sz w:val="32"/>
      <w:szCs w:val="20"/>
      <w:lang w:val="en-CA"/>
    </w:rPr>
  </w:style>
  <w:style w:type="paragraph" w:customStyle="1" w:styleId="Indentquestion">
    <w:name w:val="Indent question"/>
    <w:basedOn w:val="Normal"/>
    <w:rsid w:val="00BB3076"/>
    <w:pPr>
      <w:spacing w:after="120"/>
      <w:ind w:left="576" w:hanging="576"/>
    </w:pPr>
  </w:style>
  <w:style w:type="paragraph" w:styleId="ListNumber">
    <w:name w:val="List Number"/>
    <w:basedOn w:val="Normal"/>
    <w:rsid w:val="00BB3076"/>
    <w:pPr>
      <w:numPr>
        <w:numId w:val="2"/>
      </w:numPr>
      <w:tabs>
        <w:tab w:val="clear" w:pos="576"/>
      </w:tabs>
      <w:spacing w:after="1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0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D1"/>
    <w:rPr>
      <w:rFonts w:ascii="Tahoma" w:eastAsia="Times New Roman" w:hAnsi="Tahoma" w:cs="Tahoma"/>
      <w:sz w:val="16"/>
      <w:szCs w:val="16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076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BB3076"/>
    <w:pPr>
      <w:keepNext/>
      <w:numPr>
        <w:numId w:val="1"/>
      </w:numPr>
      <w:tabs>
        <w:tab w:val="clear" w:pos="720"/>
      </w:tabs>
      <w:spacing w:after="240"/>
      <w:outlineLvl w:val="0"/>
    </w:pPr>
    <w:rPr>
      <w:b/>
      <w:kern w:val="28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B3076"/>
    <w:rPr>
      <w:rFonts w:ascii="Arial" w:eastAsia="Times New Roman" w:hAnsi="Arial" w:cs="Times New Roman"/>
      <w:b/>
      <w:kern w:val="28"/>
      <w:sz w:val="32"/>
      <w:szCs w:val="20"/>
      <w:lang w:val="en-CA"/>
    </w:rPr>
  </w:style>
  <w:style w:type="paragraph" w:customStyle="1" w:styleId="Indentquestion">
    <w:name w:val="Indent question"/>
    <w:basedOn w:val="Normal"/>
    <w:rsid w:val="00BB3076"/>
    <w:pPr>
      <w:spacing w:after="120"/>
      <w:ind w:left="576" w:hanging="576"/>
    </w:pPr>
  </w:style>
  <w:style w:type="paragraph" w:styleId="ListNumber">
    <w:name w:val="List Number"/>
    <w:basedOn w:val="Normal"/>
    <w:rsid w:val="00BB3076"/>
    <w:pPr>
      <w:numPr>
        <w:numId w:val="2"/>
      </w:numPr>
      <w:tabs>
        <w:tab w:val="clear" w:pos="576"/>
      </w:tabs>
      <w:spacing w:after="1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0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D1"/>
    <w:rPr>
      <w:rFonts w:ascii="Tahoma" w:eastAsia="Times New Roman" w:hAnsi="Tahoma" w:cs="Tahoma"/>
      <w:sz w:val="16"/>
      <w:szCs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40.wmf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1.png"/><Relationship Id="rId33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30.wmf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image" Target="media/image10.png"/><Relationship Id="rId32" Type="http://schemas.openxmlformats.org/officeDocument/2006/relationships/image" Target="media/image16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20.w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3E3EA748</Template>
  <TotalTime>36</TotalTime>
  <Pages>6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Wolf Creek School Division</Company>
  <LinksUpToDate>false</LinksUpToDate>
  <CharactersWithSpaces>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Austin</dc:creator>
  <cp:lastModifiedBy>Amy Austin</cp:lastModifiedBy>
  <cp:revision>6</cp:revision>
  <cp:lastPrinted>2018-03-22T15:40:00Z</cp:lastPrinted>
  <dcterms:created xsi:type="dcterms:W3CDTF">2017-04-06T15:48:00Z</dcterms:created>
  <dcterms:modified xsi:type="dcterms:W3CDTF">2018-03-22T17:22:00Z</dcterms:modified>
</cp:coreProperties>
</file>